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5E60" w14:textId="77777777" w:rsidR="0025273D" w:rsidRPr="00D02D21" w:rsidRDefault="0025273D" w:rsidP="0025273D">
      <w:pPr>
        <w:rPr>
          <w:rFonts w:ascii="ＭＳ 明朝"/>
          <w:szCs w:val="24"/>
        </w:rPr>
      </w:pPr>
      <w:r w:rsidRPr="00D02D21">
        <w:rPr>
          <w:rFonts w:ascii="ＭＳ 明朝" w:hint="eastAsia"/>
          <w:szCs w:val="24"/>
        </w:rPr>
        <w:t>様式第２号（第</w:t>
      </w:r>
      <w:r w:rsidR="00005210" w:rsidRPr="00D02D21">
        <w:rPr>
          <w:rFonts w:ascii="ＭＳ 明朝" w:hint="eastAsia"/>
          <w:szCs w:val="24"/>
        </w:rPr>
        <w:t>５</w:t>
      </w:r>
      <w:r w:rsidRPr="00D02D21">
        <w:rPr>
          <w:rFonts w:ascii="ＭＳ 明朝" w:hint="eastAsia"/>
          <w:szCs w:val="24"/>
        </w:rPr>
        <w:t>条関係）</w:t>
      </w:r>
    </w:p>
    <w:p w14:paraId="3A647931" w14:textId="77777777" w:rsidR="0025273D" w:rsidRPr="00D02D21" w:rsidRDefault="0025273D" w:rsidP="0025273D">
      <w:pPr>
        <w:rPr>
          <w:rFonts w:ascii="ＭＳ 明朝"/>
          <w:szCs w:val="24"/>
        </w:rPr>
      </w:pPr>
    </w:p>
    <w:p w14:paraId="3B8A316E" w14:textId="77777777" w:rsidR="0025273D" w:rsidRPr="00D02D21" w:rsidRDefault="0025273D" w:rsidP="0025273D">
      <w:pPr>
        <w:jc w:val="left"/>
        <w:rPr>
          <w:rFonts w:ascii="ＭＳ 明朝"/>
          <w:szCs w:val="24"/>
        </w:rPr>
      </w:pPr>
      <w:r w:rsidRPr="0025273D">
        <w:rPr>
          <w:rFonts w:ascii="ＭＳ 明朝" w:hAnsi="ＭＳ 明朝" w:hint="eastAsia"/>
          <w:szCs w:val="24"/>
        </w:rPr>
        <w:t>牛久</w:t>
      </w:r>
      <w:r w:rsidR="00005210">
        <w:rPr>
          <w:rFonts w:ascii="ＭＳ 明朝" w:hAnsi="ＭＳ 明朝" w:hint="eastAsia"/>
          <w:szCs w:val="24"/>
        </w:rPr>
        <w:t>市長</w:t>
      </w:r>
      <w:r w:rsidRPr="0025273D">
        <w:rPr>
          <w:rFonts w:ascii="ＭＳ 明朝" w:hAnsi="ＭＳ 明朝" w:hint="eastAsia"/>
          <w:szCs w:val="24"/>
        </w:rPr>
        <w:t xml:space="preserve">　様</w:t>
      </w:r>
    </w:p>
    <w:p w14:paraId="3F9720A1" w14:textId="77777777" w:rsidR="0025273D" w:rsidRPr="00D02D21" w:rsidRDefault="0025273D" w:rsidP="0025273D">
      <w:pPr>
        <w:jc w:val="left"/>
        <w:rPr>
          <w:rFonts w:ascii="ＭＳ 明朝"/>
          <w:szCs w:val="24"/>
        </w:rPr>
      </w:pPr>
    </w:p>
    <w:p w14:paraId="23CB87E6" w14:textId="77777777" w:rsidR="0025273D" w:rsidRPr="00D02D21" w:rsidRDefault="0025273D" w:rsidP="0025273D">
      <w:pPr>
        <w:jc w:val="center"/>
        <w:rPr>
          <w:rFonts w:ascii="ＭＳ 明朝"/>
          <w:sz w:val="36"/>
          <w:szCs w:val="36"/>
        </w:rPr>
      </w:pPr>
      <w:r w:rsidRPr="0025273D">
        <w:rPr>
          <w:rFonts w:ascii="ＭＳ 明朝" w:hAnsi="ＭＳ 明朝" w:hint="eastAsia"/>
          <w:sz w:val="36"/>
          <w:szCs w:val="36"/>
        </w:rPr>
        <w:t>同　意　書</w:t>
      </w:r>
    </w:p>
    <w:p w14:paraId="52293A00" w14:textId="77777777" w:rsidR="0025273D" w:rsidRPr="00D02D21" w:rsidRDefault="0025273D" w:rsidP="0025273D">
      <w:pPr>
        <w:jc w:val="left"/>
        <w:rPr>
          <w:rFonts w:ascii="ＭＳ 明朝"/>
          <w:szCs w:val="24"/>
          <w:u w:val="single"/>
        </w:rPr>
      </w:pPr>
    </w:p>
    <w:p w14:paraId="12A2FBBA" w14:textId="77777777" w:rsidR="0025273D" w:rsidRPr="00D02D21" w:rsidRDefault="0025273D" w:rsidP="0025273D">
      <w:pPr>
        <w:jc w:val="center"/>
        <w:rPr>
          <w:rFonts w:ascii="ＭＳ 明朝"/>
          <w:szCs w:val="24"/>
        </w:rPr>
      </w:pPr>
      <w:r w:rsidRPr="0025273D">
        <w:rPr>
          <w:rFonts w:ascii="ＭＳ 明朝" w:hAnsi="ＭＳ 明朝" w:hint="eastAsia"/>
          <w:szCs w:val="24"/>
        </w:rPr>
        <w:t>私は、牛久市旧岡田小学校女化分校の使用に当たり、下記内容に同意します。</w:t>
      </w:r>
    </w:p>
    <w:p w14:paraId="119FCD5D" w14:textId="77777777" w:rsidR="0025273D" w:rsidRPr="00D02D21" w:rsidRDefault="0025273D" w:rsidP="0025273D">
      <w:pPr>
        <w:ind w:firstLineChars="1712" w:firstLine="4448"/>
        <w:jc w:val="left"/>
        <w:rPr>
          <w:rFonts w:ascii="ＭＳ 明朝"/>
          <w:szCs w:val="24"/>
        </w:rPr>
      </w:pPr>
    </w:p>
    <w:p w14:paraId="3A962481" w14:textId="77777777" w:rsidR="0025273D" w:rsidRPr="00D02D21" w:rsidRDefault="0025273D" w:rsidP="0025273D">
      <w:pPr>
        <w:ind w:firstLineChars="1712" w:firstLine="4448"/>
        <w:jc w:val="left"/>
        <w:rPr>
          <w:rFonts w:ascii="ＭＳ 明朝"/>
          <w:szCs w:val="24"/>
        </w:rPr>
      </w:pPr>
      <w:r w:rsidRPr="0025273D">
        <w:rPr>
          <w:rFonts w:ascii="ＭＳ 明朝" w:hAnsi="ＭＳ 明朝" w:hint="eastAsia"/>
          <w:szCs w:val="24"/>
        </w:rPr>
        <w:t>記</w:t>
      </w:r>
    </w:p>
    <w:p w14:paraId="2D0339CA" w14:textId="77777777" w:rsidR="0025273D" w:rsidRPr="00D02D21" w:rsidRDefault="0025273D" w:rsidP="0025273D">
      <w:pPr>
        <w:ind w:firstLineChars="1712" w:firstLine="4448"/>
        <w:jc w:val="left"/>
        <w:rPr>
          <w:rFonts w:ascii="ＭＳ 明朝"/>
          <w:szCs w:val="24"/>
        </w:rPr>
      </w:pPr>
    </w:p>
    <w:p w14:paraId="6FCCB473" w14:textId="77777777" w:rsidR="0025273D" w:rsidRPr="00D02D21" w:rsidRDefault="0025273D" w:rsidP="0025273D">
      <w:pPr>
        <w:ind w:left="520" w:hangingChars="200" w:hanging="520"/>
        <w:jc w:val="left"/>
        <w:rPr>
          <w:rFonts w:ascii="ＭＳ 明朝"/>
          <w:szCs w:val="24"/>
        </w:rPr>
      </w:pPr>
      <w:r w:rsidRPr="0025273D">
        <w:rPr>
          <w:rFonts w:ascii="ＭＳ 明朝" w:hAnsi="ＭＳ 明朝" w:hint="eastAsia"/>
          <w:szCs w:val="24"/>
        </w:rPr>
        <w:t>１．牛久市旧岡田小学校女化分校校舎が国登録有形文化財建造物であることを十分理解し、使用に関する諸事項を遵守すること。</w:t>
      </w:r>
    </w:p>
    <w:p w14:paraId="1B339737" w14:textId="77777777" w:rsidR="0025273D" w:rsidRPr="00D02D21" w:rsidRDefault="0025273D" w:rsidP="0025273D">
      <w:pPr>
        <w:ind w:left="520" w:hangingChars="200" w:hanging="520"/>
        <w:jc w:val="left"/>
        <w:rPr>
          <w:rFonts w:ascii="ＭＳ 明朝"/>
          <w:szCs w:val="24"/>
        </w:rPr>
      </w:pPr>
    </w:p>
    <w:p w14:paraId="253CE123" w14:textId="77777777" w:rsidR="0025273D" w:rsidRPr="00D02D21" w:rsidRDefault="0025273D" w:rsidP="0025273D">
      <w:pPr>
        <w:ind w:left="520" w:hangingChars="200" w:hanging="520"/>
        <w:jc w:val="left"/>
        <w:rPr>
          <w:rFonts w:ascii="ＭＳ 明朝"/>
          <w:szCs w:val="24"/>
        </w:rPr>
      </w:pPr>
      <w:r w:rsidRPr="0025273D">
        <w:rPr>
          <w:rFonts w:ascii="ＭＳ 明朝" w:hAnsi="ＭＳ 明朝" w:hint="eastAsia"/>
          <w:szCs w:val="24"/>
        </w:rPr>
        <w:t>２．</w:t>
      </w:r>
      <w:r w:rsidR="00005210">
        <w:rPr>
          <w:rFonts w:ascii="ＭＳ 明朝" w:hAnsi="ＭＳ 明朝" w:hint="eastAsia"/>
          <w:szCs w:val="24"/>
        </w:rPr>
        <w:t>管理担当課</w:t>
      </w:r>
      <w:r w:rsidRPr="0025273D">
        <w:rPr>
          <w:rFonts w:ascii="ＭＳ 明朝" w:hAnsi="ＭＳ 明朝" w:hint="eastAsia"/>
          <w:szCs w:val="24"/>
        </w:rPr>
        <w:t>から当該建造物の法的及び構造的な現状についての説明を受け、了解した場合に限り使用できること。</w:t>
      </w:r>
    </w:p>
    <w:p w14:paraId="2B95D27C" w14:textId="77777777" w:rsidR="0025273D" w:rsidRPr="00D02D21" w:rsidRDefault="0025273D" w:rsidP="0025273D">
      <w:pPr>
        <w:jc w:val="left"/>
        <w:rPr>
          <w:rFonts w:ascii="ＭＳ 明朝"/>
          <w:szCs w:val="24"/>
        </w:rPr>
      </w:pPr>
    </w:p>
    <w:p w14:paraId="2DB89F90" w14:textId="77777777" w:rsidR="0025273D" w:rsidRPr="00D02D21" w:rsidRDefault="0025273D" w:rsidP="0025273D">
      <w:pPr>
        <w:ind w:left="520" w:hangingChars="200" w:hanging="520"/>
        <w:jc w:val="left"/>
        <w:rPr>
          <w:rFonts w:ascii="ＭＳ 明朝"/>
          <w:szCs w:val="24"/>
        </w:rPr>
      </w:pPr>
      <w:r w:rsidRPr="0025273D">
        <w:rPr>
          <w:rFonts w:ascii="ＭＳ 明朝" w:hAnsi="ＭＳ 明朝" w:hint="eastAsia"/>
          <w:szCs w:val="24"/>
        </w:rPr>
        <w:t>３．地震や火災などの災害の発生に備えて、避難誘導責任者を選任し、事前に避難口及び避難経路を確認しておくこと。</w:t>
      </w:r>
    </w:p>
    <w:p w14:paraId="1ECE19DA" w14:textId="77777777" w:rsidR="0025273D" w:rsidRPr="00D02D21" w:rsidRDefault="0025273D" w:rsidP="0025273D">
      <w:pPr>
        <w:jc w:val="left"/>
        <w:rPr>
          <w:rFonts w:ascii="ＭＳ 明朝"/>
          <w:szCs w:val="24"/>
        </w:rPr>
      </w:pPr>
    </w:p>
    <w:p w14:paraId="63C27F0F" w14:textId="77777777" w:rsidR="0025273D" w:rsidRPr="00D02D21" w:rsidRDefault="0025273D" w:rsidP="0025273D">
      <w:pPr>
        <w:ind w:firstLineChars="1712" w:firstLine="4448"/>
        <w:jc w:val="left"/>
        <w:rPr>
          <w:rFonts w:ascii="ＭＳ 明朝"/>
          <w:szCs w:val="24"/>
        </w:rPr>
      </w:pPr>
    </w:p>
    <w:p w14:paraId="37914B80" w14:textId="77777777" w:rsidR="0025273D" w:rsidRPr="00D02D21" w:rsidRDefault="0025273D" w:rsidP="0025273D">
      <w:pPr>
        <w:jc w:val="left"/>
        <w:rPr>
          <w:rFonts w:ascii="ＭＳ 明朝"/>
          <w:szCs w:val="24"/>
        </w:rPr>
      </w:pPr>
      <w:r w:rsidRPr="0025273D">
        <w:rPr>
          <w:rFonts w:ascii="ＭＳ 明朝" w:hAnsi="ＭＳ 明朝" w:hint="eastAsia"/>
          <w:szCs w:val="24"/>
        </w:rPr>
        <w:t xml:space="preserve">　　　　　　　年　　月　　日</w:t>
      </w:r>
    </w:p>
    <w:p w14:paraId="5C0A3A4D" w14:textId="77777777" w:rsidR="0025273D" w:rsidRPr="00D02D21" w:rsidRDefault="0025273D" w:rsidP="0025273D">
      <w:pPr>
        <w:ind w:firstLineChars="1712" w:firstLine="4448"/>
        <w:jc w:val="left"/>
        <w:rPr>
          <w:rFonts w:ascii="ＭＳ 明朝"/>
          <w:szCs w:val="24"/>
        </w:rPr>
      </w:pPr>
    </w:p>
    <w:p w14:paraId="0F6B7CC9" w14:textId="77777777" w:rsidR="0025273D" w:rsidRPr="00D02D21" w:rsidRDefault="0025273D" w:rsidP="004914D6">
      <w:pPr>
        <w:ind w:firstLineChars="1325" w:firstLine="4450"/>
        <w:jc w:val="left"/>
        <w:rPr>
          <w:rFonts w:ascii="ＭＳ 明朝"/>
          <w:szCs w:val="24"/>
        </w:rPr>
      </w:pPr>
      <w:r w:rsidRPr="00D02D21">
        <w:rPr>
          <w:rFonts w:ascii="ＭＳ 明朝" w:hAnsi="ＭＳ 明朝" w:hint="eastAsia"/>
          <w:spacing w:val="38"/>
          <w:kern w:val="0"/>
          <w:szCs w:val="24"/>
          <w:fitText w:val="1820" w:id="-381929472"/>
        </w:rPr>
        <w:t>氏名（署名</w:t>
      </w:r>
      <w:r w:rsidRPr="00D02D21">
        <w:rPr>
          <w:rFonts w:ascii="ＭＳ 明朝" w:hAnsi="ＭＳ 明朝" w:hint="eastAsia"/>
          <w:kern w:val="0"/>
          <w:szCs w:val="24"/>
          <w:fitText w:val="1820" w:id="-381929472"/>
        </w:rPr>
        <w:t>）</w:t>
      </w:r>
      <w:r w:rsidRPr="00005210">
        <w:rPr>
          <w:rFonts w:ascii="ＭＳ 明朝" w:hAnsi="ＭＳ 明朝" w:hint="eastAsia"/>
          <w:kern w:val="0"/>
          <w:szCs w:val="24"/>
        </w:rPr>
        <w:t xml:space="preserve">　　　　　　　　　　　　　　　</w:t>
      </w:r>
      <w:r w:rsidRPr="00005210">
        <w:rPr>
          <w:rFonts w:ascii="ＭＳ 明朝" w:hAnsi="ＭＳ 明朝" w:hint="eastAsia"/>
          <w:szCs w:val="24"/>
        </w:rPr>
        <w:t xml:space="preserve">　　　　　　　　　　　　　　　　</w:t>
      </w:r>
      <w:r w:rsidRPr="00005210">
        <w:rPr>
          <w:rFonts w:ascii="ＭＳ 明朝" w:hAnsi="ＭＳ 明朝"/>
          <w:szCs w:val="24"/>
        </w:rPr>
        <w:t xml:space="preserve">    </w:t>
      </w:r>
    </w:p>
    <w:p w14:paraId="299ED235" w14:textId="77777777" w:rsidR="0025273D" w:rsidRPr="00D02D21" w:rsidRDefault="0025273D" w:rsidP="0025273D">
      <w:pPr>
        <w:ind w:firstLineChars="1712" w:firstLine="4448"/>
        <w:jc w:val="left"/>
        <w:rPr>
          <w:rFonts w:ascii="ＭＳ 明朝"/>
          <w:szCs w:val="24"/>
        </w:rPr>
      </w:pPr>
      <w:r w:rsidRPr="00005210">
        <w:rPr>
          <w:rFonts w:ascii="ＭＳ 明朝" w:hAnsi="ＭＳ 明朝" w:hint="eastAsia"/>
          <w:szCs w:val="24"/>
        </w:rPr>
        <w:t xml:space="preserve">住　　　　</w:t>
      </w:r>
      <w:r w:rsidR="004914D6">
        <w:rPr>
          <w:rFonts w:ascii="ＭＳ 明朝" w:hAnsi="ＭＳ 明朝"/>
          <w:szCs w:val="24"/>
        </w:rPr>
        <w:t xml:space="preserve">  </w:t>
      </w:r>
      <w:r w:rsidRPr="00005210">
        <w:rPr>
          <w:rFonts w:ascii="ＭＳ 明朝" w:hAnsi="ＭＳ 明朝" w:hint="eastAsia"/>
          <w:szCs w:val="24"/>
        </w:rPr>
        <w:t xml:space="preserve">所　　　　　　　　　　　　　　　　</w:t>
      </w:r>
      <w:r w:rsidRPr="00005210">
        <w:rPr>
          <w:rFonts w:ascii="ＭＳ 明朝" w:hAnsi="ＭＳ 明朝"/>
          <w:szCs w:val="24"/>
        </w:rPr>
        <w:t xml:space="preserve">    </w:t>
      </w:r>
    </w:p>
    <w:p w14:paraId="4CF31504" w14:textId="77777777" w:rsidR="0025273D" w:rsidRPr="00D02D21" w:rsidRDefault="0025273D" w:rsidP="004914D6">
      <w:pPr>
        <w:ind w:firstLineChars="815" w:firstLine="4449"/>
        <w:rPr>
          <w:rFonts w:ascii="ＭＳ 明朝"/>
          <w:szCs w:val="24"/>
        </w:rPr>
      </w:pPr>
      <w:r w:rsidRPr="00D02D21">
        <w:rPr>
          <w:rFonts w:ascii="ＭＳ 明朝" w:hAnsi="ＭＳ 明朝" w:hint="eastAsia"/>
          <w:spacing w:val="143"/>
          <w:kern w:val="0"/>
          <w:szCs w:val="24"/>
          <w:fitText w:val="1820" w:id="-381929471"/>
        </w:rPr>
        <w:t>電話番</w:t>
      </w:r>
      <w:r w:rsidRPr="00D02D21">
        <w:rPr>
          <w:rFonts w:ascii="ＭＳ 明朝" w:hAnsi="ＭＳ 明朝" w:hint="eastAsia"/>
          <w:spacing w:val="1"/>
          <w:kern w:val="0"/>
          <w:szCs w:val="24"/>
          <w:fitText w:val="1820" w:id="-381929471"/>
        </w:rPr>
        <w:t>号</w:t>
      </w:r>
      <w:r w:rsidRPr="00005210">
        <w:rPr>
          <w:rFonts w:ascii="ＭＳ 明朝" w:hAnsi="ＭＳ 明朝" w:hint="eastAsia"/>
          <w:szCs w:val="24"/>
        </w:rPr>
        <w:t xml:space="preserve">　　　　　　　　　　　　　　　</w:t>
      </w:r>
      <w:r w:rsidRPr="00005210">
        <w:rPr>
          <w:rFonts w:ascii="ＭＳ 明朝" w:hAnsi="ＭＳ 明朝"/>
          <w:szCs w:val="24"/>
        </w:rPr>
        <w:t xml:space="preserve"> </w:t>
      </w:r>
      <w:r w:rsidRPr="00005210">
        <w:rPr>
          <w:rFonts w:ascii="ＭＳ 明朝" w:hAnsi="ＭＳ 明朝" w:hint="eastAsia"/>
          <w:szCs w:val="24"/>
        </w:rPr>
        <w:t xml:space="preserve">　</w:t>
      </w:r>
      <w:r w:rsidRPr="00005210">
        <w:rPr>
          <w:rFonts w:ascii="ＭＳ 明朝" w:hAnsi="ＭＳ 明朝"/>
          <w:szCs w:val="24"/>
        </w:rPr>
        <w:t xml:space="preserve">  </w:t>
      </w:r>
    </w:p>
    <w:p w14:paraId="247A2B86" w14:textId="77777777" w:rsidR="0025273D" w:rsidRPr="00D02D21" w:rsidRDefault="0025273D" w:rsidP="0025273D">
      <w:pPr>
        <w:spacing w:line="280" w:lineRule="exact"/>
        <w:ind w:leftChars="1634" w:left="4246" w:firstLineChars="78" w:firstLine="203"/>
        <w:jc w:val="left"/>
        <w:rPr>
          <w:rFonts w:ascii="ＭＳ 明朝"/>
          <w:kern w:val="0"/>
          <w:szCs w:val="24"/>
        </w:rPr>
      </w:pPr>
      <w:r w:rsidRPr="0025273D">
        <w:rPr>
          <w:rFonts w:ascii="ＭＳ 明朝" w:hAnsi="ＭＳ 明朝" w:hint="eastAsia"/>
          <w:kern w:val="0"/>
          <w:szCs w:val="24"/>
        </w:rPr>
        <w:t>避難誘導責任者</w:t>
      </w:r>
    </w:p>
    <w:p w14:paraId="7DE46AD3" w14:textId="77777777" w:rsidR="0025273D" w:rsidRPr="00D02D21" w:rsidRDefault="0025273D" w:rsidP="004914D6">
      <w:pPr>
        <w:spacing w:line="280" w:lineRule="exact"/>
        <w:ind w:leftChars="1634" w:left="4246" w:firstLineChars="61" w:firstLine="205"/>
        <w:jc w:val="left"/>
        <w:rPr>
          <w:rFonts w:ascii="ＭＳ 明朝"/>
          <w:szCs w:val="24"/>
        </w:rPr>
      </w:pPr>
      <w:r w:rsidRPr="00D02D21">
        <w:rPr>
          <w:rFonts w:ascii="ＭＳ 明朝" w:hAnsi="ＭＳ 明朝" w:hint="eastAsia"/>
          <w:spacing w:val="38"/>
          <w:kern w:val="0"/>
          <w:szCs w:val="24"/>
          <w:fitText w:val="1820" w:id="-381929470"/>
        </w:rPr>
        <w:t>氏名（署名</w:t>
      </w:r>
      <w:r w:rsidRPr="00D02D21">
        <w:rPr>
          <w:rFonts w:ascii="ＭＳ 明朝" w:hAnsi="ＭＳ 明朝" w:hint="eastAsia"/>
          <w:kern w:val="0"/>
          <w:szCs w:val="24"/>
          <w:fitText w:val="1820" w:id="-381929470"/>
        </w:rPr>
        <w:t>）</w:t>
      </w:r>
      <w:r w:rsidRPr="00005210">
        <w:rPr>
          <w:rFonts w:ascii="ＭＳ 明朝" w:hAnsi="ＭＳ 明朝" w:hint="eastAsia"/>
          <w:kern w:val="0"/>
          <w:szCs w:val="24"/>
        </w:rPr>
        <w:t xml:space="preserve">　　　　　　　　　　　　　　　　　</w:t>
      </w:r>
      <w:r w:rsidRPr="00005210">
        <w:rPr>
          <w:rFonts w:ascii="ＭＳ 明朝" w:hAnsi="ＭＳ 明朝" w:hint="eastAsia"/>
          <w:szCs w:val="24"/>
        </w:rPr>
        <w:t xml:space="preserve">　　　　　　　　　　　　　　　　</w:t>
      </w:r>
      <w:r w:rsidRPr="00005210">
        <w:rPr>
          <w:rFonts w:ascii="ＭＳ 明朝" w:hAnsi="ＭＳ 明朝"/>
          <w:szCs w:val="24"/>
        </w:rPr>
        <w:t xml:space="preserve">   </w:t>
      </w:r>
    </w:p>
    <w:p w14:paraId="3EE314DE" w14:textId="77777777" w:rsidR="0025273D" w:rsidRPr="00D02D21" w:rsidRDefault="0025273D" w:rsidP="0025273D">
      <w:pPr>
        <w:ind w:firstLineChars="1712" w:firstLine="4448"/>
        <w:jc w:val="left"/>
        <w:rPr>
          <w:rFonts w:ascii="ＭＳ 明朝"/>
          <w:szCs w:val="24"/>
        </w:rPr>
      </w:pPr>
      <w:r w:rsidRPr="00005210">
        <w:rPr>
          <w:rFonts w:ascii="ＭＳ 明朝" w:hAnsi="ＭＳ 明朝" w:hint="eastAsia"/>
          <w:szCs w:val="24"/>
        </w:rPr>
        <w:t>住</w:t>
      </w:r>
      <w:r w:rsidR="004914D6">
        <w:rPr>
          <w:rFonts w:ascii="ＭＳ 明朝" w:hAnsi="ＭＳ 明朝" w:hint="eastAsia"/>
          <w:szCs w:val="24"/>
        </w:rPr>
        <w:t xml:space="preserve">　　　　　</w:t>
      </w:r>
      <w:r w:rsidRPr="00005210">
        <w:rPr>
          <w:rFonts w:ascii="ＭＳ 明朝" w:hAnsi="ＭＳ 明朝" w:hint="eastAsia"/>
          <w:szCs w:val="24"/>
        </w:rPr>
        <w:t xml:space="preserve">所　　　　　　　　　　　　　　　　</w:t>
      </w:r>
      <w:r w:rsidRPr="00005210">
        <w:rPr>
          <w:rFonts w:ascii="ＭＳ 明朝" w:hAnsi="ＭＳ 明朝"/>
          <w:szCs w:val="24"/>
        </w:rPr>
        <w:t xml:space="preserve">    </w:t>
      </w:r>
    </w:p>
    <w:sectPr w:rsidR="0025273D" w:rsidRPr="00D02D21">
      <w:pgSz w:w="11906" w:h="16838" w:code="9"/>
      <w:pgMar w:top="1985" w:right="1134" w:bottom="1701" w:left="1134" w:header="851" w:footer="992" w:gutter="0"/>
      <w:cols w:space="425"/>
      <w:docGrid w:type="linesAndChars" w:linePitch="487"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5C1D" w14:textId="77777777" w:rsidR="00F12447" w:rsidRDefault="00F12447" w:rsidP="00837EA5">
      <w:r>
        <w:separator/>
      </w:r>
    </w:p>
  </w:endnote>
  <w:endnote w:type="continuationSeparator" w:id="0">
    <w:p w14:paraId="2E4E2BBE" w14:textId="77777777" w:rsidR="00F12447" w:rsidRDefault="00F12447" w:rsidP="0083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5F93C" w14:textId="77777777" w:rsidR="00F12447" w:rsidRDefault="00F12447" w:rsidP="00837EA5">
      <w:r>
        <w:separator/>
      </w:r>
    </w:p>
  </w:footnote>
  <w:footnote w:type="continuationSeparator" w:id="0">
    <w:p w14:paraId="010DCEAF" w14:textId="77777777" w:rsidR="00F12447" w:rsidRDefault="00F12447" w:rsidP="00837E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9"/>
  <w:drawingGridVerticalSpacing w:val="4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A237F6"/>
    <w:rsid w:val="00005210"/>
    <w:rsid w:val="000736FA"/>
    <w:rsid w:val="000D6706"/>
    <w:rsid w:val="000E5DE2"/>
    <w:rsid w:val="00174B0D"/>
    <w:rsid w:val="001A260A"/>
    <w:rsid w:val="001E0600"/>
    <w:rsid w:val="001E0967"/>
    <w:rsid w:val="00225FB2"/>
    <w:rsid w:val="002260AD"/>
    <w:rsid w:val="0025273D"/>
    <w:rsid w:val="00254277"/>
    <w:rsid w:val="002C0657"/>
    <w:rsid w:val="002D712D"/>
    <w:rsid w:val="002E1360"/>
    <w:rsid w:val="00315BB2"/>
    <w:rsid w:val="00315C3F"/>
    <w:rsid w:val="00391827"/>
    <w:rsid w:val="003A5359"/>
    <w:rsid w:val="003B6DD3"/>
    <w:rsid w:val="00434265"/>
    <w:rsid w:val="0045246D"/>
    <w:rsid w:val="004914D6"/>
    <w:rsid w:val="004C5F43"/>
    <w:rsid w:val="004E758F"/>
    <w:rsid w:val="004F12D9"/>
    <w:rsid w:val="004F2C6B"/>
    <w:rsid w:val="00503B0F"/>
    <w:rsid w:val="005121AE"/>
    <w:rsid w:val="00517F61"/>
    <w:rsid w:val="00530435"/>
    <w:rsid w:val="005472BD"/>
    <w:rsid w:val="00581636"/>
    <w:rsid w:val="00585934"/>
    <w:rsid w:val="00596F7F"/>
    <w:rsid w:val="005B6359"/>
    <w:rsid w:val="005C444D"/>
    <w:rsid w:val="005F1E6A"/>
    <w:rsid w:val="005F692B"/>
    <w:rsid w:val="00697EB5"/>
    <w:rsid w:val="006C4DE5"/>
    <w:rsid w:val="006E41F1"/>
    <w:rsid w:val="006E5555"/>
    <w:rsid w:val="006F10E5"/>
    <w:rsid w:val="007037A3"/>
    <w:rsid w:val="00747120"/>
    <w:rsid w:val="007564B3"/>
    <w:rsid w:val="007B1079"/>
    <w:rsid w:val="007B3E47"/>
    <w:rsid w:val="007D05C8"/>
    <w:rsid w:val="007D113B"/>
    <w:rsid w:val="0080449B"/>
    <w:rsid w:val="00837EA5"/>
    <w:rsid w:val="0084275A"/>
    <w:rsid w:val="00855DCB"/>
    <w:rsid w:val="008B27D3"/>
    <w:rsid w:val="008D7B42"/>
    <w:rsid w:val="00904002"/>
    <w:rsid w:val="00977038"/>
    <w:rsid w:val="009A0180"/>
    <w:rsid w:val="009C5167"/>
    <w:rsid w:val="009E02BF"/>
    <w:rsid w:val="009E19F9"/>
    <w:rsid w:val="009F2D54"/>
    <w:rsid w:val="009F42A7"/>
    <w:rsid w:val="00A237F6"/>
    <w:rsid w:val="00A730A9"/>
    <w:rsid w:val="00A8137A"/>
    <w:rsid w:val="00A82122"/>
    <w:rsid w:val="00AA1BF5"/>
    <w:rsid w:val="00B110AF"/>
    <w:rsid w:val="00B22E47"/>
    <w:rsid w:val="00B27E99"/>
    <w:rsid w:val="00B419F9"/>
    <w:rsid w:val="00B535EE"/>
    <w:rsid w:val="00B9761E"/>
    <w:rsid w:val="00BA2CF0"/>
    <w:rsid w:val="00BB5CDE"/>
    <w:rsid w:val="00C33452"/>
    <w:rsid w:val="00C376E1"/>
    <w:rsid w:val="00C41B22"/>
    <w:rsid w:val="00C44154"/>
    <w:rsid w:val="00C61BE0"/>
    <w:rsid w:val="00C8178E"/>
    <w:rsid w:val="00CA08E0"/>
    <w:rsid w:val="00CB45D1"/>
    <w:rsid w:val="00CE725F"/>
    <w:rsid w:val="00CF07E9"/>
    <w:rsid w:val="00CF56B6"/>
    <w:rsid w:val="00D02D21"/>
    <w:rsid w:val="00D723D1"/>
    <w:rsid w:val="00D8322D"/>
    <w:rsid w:val="00DC60C8"/>
    <w:rsid w:val="00DD282B"/>
    <w:rsid w:val="00E7437D"/>
    <w:rsid w:val="00ED0CD7"/>
    <w:rsid w:val="00ED4E01"/>
    <w:rsid w:val="00F12447"/>
    <w:rsid w:val="00F47C6A"/>
    <w:rsid w:val="00F54321"/>
    <w:rsid w:val="00FB0399"/>
    <w:rsid w:val="00FB55A5"/>
    <w:rsid w:val="00FF69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C230E13"/>
  <w14:defaultImageDpi w14:val="0"/>
  <w15:docId w15:val="{1173770F-736A-4431-AF36-3DD230F7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37EA5"/>
    <w:pPr>
      <w:tabs>
        <w:tab w:val="center" w:pos="4252"/>
        <w:tab w:val="right" w:pos="8504"/>
      </w:tabs>
      <w:snapToGrid w:val="0"/>
    </w:pPr>
  </w:style>
  <w:style w:type="character" w:customStyle="1" w:styleId="a4">
    <w:name w:val="ヘッダー (文字)"/>
    <w:basedOn w:val="a0"/>
    <w:link w:val="a3"/>
    <w:uiPriority w:val="99"/>
    <w:locked/>
    <w:rsid w:val="00837EA5"/>
    <w:rPr>
      <w:rFonts w:cs="Times New Roman"/>
      <w:kern w:val="2"/>
      <w:sz w:val="24"/>
    </w:rPr>
  </w:style>
  <w:style w:type="paragraph" w:styleId="a5">
    <w:name w:val="footer"/>
    <w:basedOn w:val="a"/>
    <w:link w:val="a6"/>
    <w:uiPriority w:val="99"/>
    <w:rsid w:val="00837EA5"/>
    <w:pPr>
      <w:tabs>
        <w:tab w:val="center" w:pos="4252"/>
        <w:tab w:val="right" w:pos="8504"/>
      </w:tabs>
      <w:snapToGrid w:val="0"/>
    </w:pPr>
  </w:style>
  <w:style w:type="character" w:customStyle="1" w:styleId="a6">
    <w:name w:val="フッター (文字)"/>
    <w:basedOn w:val="a0"/>
    <w:link w:val="a5"/>
    <w:uiPriority w:val="99"/>
    <w:locked/>
    <w:rsid w:val="00837EA5"/>
    <w:rPr>
      <w:rFonts w:cs="Times New Roman"/>
      <w:kern w:val="2"/>
      <w:sz w:val="24"/>
    </w:rPr>
  </w:style>
  <w:style w:type="table" w:styleId="a7">
    <w:name w:val="Table Grid"/>
    <w:basedOn w:val="a1"/>
    <w:uiPriority w:val="39"/>
    <w:rsid w:val="00BB5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1E0600"/>
    <w:rPr>
      <w:rFonts w:asciiTheme="majorHAnsi" w:eastAsiaTheme="majorEastAsia" w:hAnsiTheme="majorHAnsi"/>
      <w:sz w:val="18"/>
      <w:szCs w:val="18"/>
    </w:rPr>
  </w:style>
  <w:style w:type="character" w:customStyle="1" w:styleId="a9">
    <w:name w:val="吹き出し (文字)"/>
    <w:basedOn w:val="a0"/>
    <w:link w:val="a8"/>
    <w:uiPriority w:val="99"/>
    <w:locked/>
    <w:rsid w:val="001E0600"/>
    <w:rPr>
      <w:rFonts w:asciiTheme="majorHAnsi" w:eastAsiaTheme="majorEastAsia" w:hAnsiTheme="majorHAnsi" w:cs="Times New Roman"/>
      <w:kern w:val="2"/>
      <w:sz w:val="18"/>
      <w:szCs w:val="18"/>
    </w:rPr>
  </w:style>
  <w:style w:type="table" w:customStyle="1" w:styleId="1">
    <w:name w:val="表 (格子)1"/>
    <w:basedOn w:val="a1"/>
    <w:next w:val="a7"/>
    <w:uiPriority w:val="39"/>
    <w:rsid w:val="0025273D"/>
    <w:rPr>
      <w:rFonts w:ascii="ＭＳ 明朝" w:hAnsi="ＭＳ 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ucc001_1\&#65411;&#65438;&#65405;&#65400;&#65412;&#65391;&#65420;&#65439;\&#20363;&#35215;&#25991;&#27161;&#28310;&#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11F0F-EF37-44F7-9DF7-82245F8DE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例規文標準書式.dot</Template>
  <TotalTime>0</TotalTime>
  <Pages>1</Pages>
  <Words>64</Words>
  <Characters>367</Characters>
  <Application>Microsoft Office Word</Application>
  <DocSecurity>0</DocSecurity>
  <Lines>3</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有薗　舟仁</dc:creator>
  <cp:keywords/>
  <dc:description/>
  <cp:lastModifiedBy>有薗　舟仁</cp:lastModifiedBy>
  <cp:revision>2</cp:revision>
  <cp:lastPrinted>2024-03-12T07:20:00Z</cp:lastPrinted>
  <dcterms:created xsi:type="dcterms:W3CDTF">2026-09-07T07:56:00Z</dcterms:created>
  <dcterms:modified xsi:type="dcterms:W3CDTF">2026-09-07T07:56:00Z</dcterms:modified>
</cp:coreProperties>
</file>