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5A686" w14:textId="77777777" w:rsidR="0025273D" w:rsidRPr="00953D78" w:rsidRDefault="0025273D" w:rsidP="0025273D">
      <w:pPr>
        <w:rPr>
          <w:rFonts w:ascii="ＭＳ 明朝"/>
          <w:szCs w:val="24"/>
        </w:rPr>
      </w:pPr>
      <w:r w:rsidRPr="00953D78">
        <w:rPr>
          <w:rFonts w:ascii="ＭＳ 明朝" w:hint="eastAsia"/>
          <w:szCs w:val="24"/>
        </w:rPr>
        <w:t>様式第３号（第</w:t>
      </w:r>
      <w:r w:rsidR="00005210" w:rsidRPr="00953D78">
        <w:rPr>
          <w:rFonts w:ascii="ＭＳ 明朝" w:hint="eastAsia"/>
          <w:szCs w:val="24"/>
        </w:rPr>
        <w:t>６</w:t>
      </w:r>
      <w:r w:rsidRPr="00953D78">
        <w:rPr>
          <w:rFonts w:ascii="ＭＳ 明朝" w:hint="eastAsia"/>
          <w:szCs w:val="24"/>
        </w:rPr>
        <w:t>条関係）</w:t>
      </w:r>
    </w:p>
    <w:p w14:paraId="38022D62" w14:textId="77777777" w:rsidR="0025273D" w:rsidRPr="00953D78" w:rsidRDefault="0025273D" w:rsidP="0025273D">
      <w:pPr>
        <w:jc w:val="right"/>
        <w:rPr>
          <w:rFonts w:ascii="ＭＳ 明朝"/>
          <w:szCs w:val="24"/>
        </w:rPr>
      </w:pPr>
      <w:r w:rsidRPr="0025273D">
        <w:rPr>
          <w:rFonts w:ascii="ＭＳ 明朝" w:hAnsi="ＭＳ 明朝" w:hint="eastAsia"/>
          <w:szCs w:val="24"/>
        </w:rPr>
        <w:t>年　　月　　日</w:t>
      </w:r>
    </w:p>
    <w:p w14:paraId="4693E61D" w14:textId="77777777" w:rsidR="0025273D" w:rsidRPr="00953D78" w:rsidRDefault="0025273D" w:rsidP="0025273D">
      <w:pPr>
        <w:jc w:val="left"/>
        <w:rPr>
          <w:rFonts w:ascii="ＭＳ 明朝"/>
          <w:szCs w:val="24"/>
        </w:rPr>
      </w:pPr>
      <w:r w:rsidRPr="0025273D">
        <w:rPr>
          <w:rFonts w:ascii="ＭＳ 明朝" w:hAnsi="ＭＳ 明朝" w:hint="eastAsia"/>
          <w:szCs w:val="24"/>
        </w:rPr>
        <w:t>牛久</w:t>
      </w:r>
      <w:r w:rsidR="00005210">
        <w:rPr>
          <w:rFonts w:ascii="ＭＳ 明朝" w:hAnsi="ＭＳ 明朝" w:hint="eastAsia"/>
          <w:szCs w:val="24"/>
        </w:rPr>
        <w:t>市長</w:t>
      </w:r>
      <w:r w:rsidRPr="0025273D">
        <w:rPr>
          <w:rFonts w:ascii="ＭＳ 明朝" w:hAnsi="ＭＳ 明朝" w:hint="eastAsia"/>
          <w:szCs w:val="24"/>
        </w:rPr>
        <w:t xml:space="preserve">　様</w:t>
      </w:r>
    </w:p>
    <w:p w14:paraId="32EFB463" w14:textId="77777777" w:rsidR="0025273D" w:rsidRPr="00953D78" w:rsidRDefault="0025273D" w:rsidP="0025273D">
      <w:pPr>
        <w:jc w:val="left"/>
        <w:rPr>
          <w:rFonts w:ascii="ＭＳ 明朝"/>
          <w:szCs w:val="24"/>
        </w:rPr>
      </w:pPr>
    </w:p>
    <w:p w14:paraId="30E8093D" w14:textId="77777777" w:rsidR="0025273D" w:rsidRPr="00953D78" w:rsidRDefault="0025273D" w:rsidP="0025273D">
      <w:pPr>
        <w:ind w:firstLineChars="1712" w:firstLine="4448"/>
        <w:jc w:val="left"/>
        <w:rPr>
          <w:rFonts w:ascii="ＭＳ 明朝"/>
          <w:szCs w:val="24"/>
        </w:rPr>
      </w:pPr>
      <w:r w:rsidRPr="00005210">
        <w:rPr>
          <w:rFonts w:ascii="ＭＳ 明朝" w:hAnsi="ＭＳ 明朝" w:hint="eastAsia"/>
          <w:szCs w:val="24"/>
        </w:rPr>
        <w:t xml:space="preserve">申請者（団体）名　　　　　　　　　　　　　　　　</w:t>
      </w:r>
      <w:r w:rsidRPr="00005210">
        <w:rPr>
          <w:rFonts w:ascii="ＭＳ 明朝" w:hAnsi="ＭＳ 明朝"/>
          <w:szCs w:val="24"/>
        </w:rPr>
        <w:t xml:space="preserve">    </w:t>
      </w:r>
    </w:p>
    <w:p w14:paraId="50B749BE" w14:textId="77777777" w:rsidR="0025273D" w:rsidRPr="00953D78" w:rsidRDefault="0025273D" w:rsidP="0025273D">
      <w:pPr>
        <w:ind w:leftChars="1634" w:left="4246" w:firstLineChars="34" w:firstLine="211"/>
        <w:rPr>
          <w:rFonts w:ascii="ＭＳ 明朝"/>
          <w:szCs w:val="24"/>
        </w:rPr>
      </w:pPr>
      <w:r w:rsidRPr="00F27C6A">
        <w:rPr>
          <w:rFonts w:ascii="ＭＳ 明朝" w:hAnsi="ＭＳ 明朝" w:hint="eastAsia"/>
          <w:spacing w:val="180"/>
          <w:kern w:val="0"/>
          <w:szCs w:val="24"/>
          <w:fitText w:val="2080" w:id="-381929216"/>
        </w:rPr>
        <w:t>代表者</w:t>
      </w:r>
      <w:r w:rsidRPr="00F27C6A">
        <w:rPr>
          <w:rFonts w:ascii="ＭＳ 明朝" w:hAnsi="ＭＳ 明朝" w:hint="eastAsia"/>
          <w:spacing w:val="15"/>
          <w:kern w:val="0"/>
          <w:szCs w:val="24"/>
          <w:fitText w:val="2080" w:id="-381929216"/>
        </w:rPr>
        <w:t>名</w:t>
      </w:r>
      <w:r w:rsidRPr="00005210">
        <w:rPr>
          <w:rFonts w:ascii="ＭＳ 明朝" w:hAnsi="ＭＳ 明朝" w:hint="eastAsia"/>
          <w:szCs w:val="24"/>
        </w:rPr>
        <w:t xml:space="preserve">　　　　　　　　　　　　　　　　</w:t>
      </w:r>
      <w:r w:rsidRPr="00005210">
        <w:rPr>
          <w:rFonts w:ascii="ＭＳ 明朝" w:hAnsi="ＭＳ 明朝"/>
          <w:szCs w:val="24"/>
        </w:rPr>
        <w:t xml:space="preserve">   </w:t>
      </w:r>
    </w:p>
    <w:p w14:paraId="2294DD09" w14:textId="77777777" w:rsidR="0025273D" w:rsidRPr="00953D78" w:rsidRDefault="0025273D" w:rsidP="0025273D">
      <w:pPr>
        <w:ind w:firstLineChars="1712" w:firstLine="4448"/>
        <w:jc w:val="left"/>
        <w:rPr>
          <w:rFonts w:ascii="ＭＳ 明朝"/>
          <w:szCs w:val="24"/>
        </w:rPr>
      </w:pPr>
      <w:r w:rsidRPr="00005210">
        <w:rPr>
          <w:rFonts w:ascii="ＭＳ 明朝" w:hAnsi="ＭＳ 明朝" w:hint="eastAsia"/>
          <w:szCs w:val="24"/>
        </w:rPr>
        <w:t xml:space="preserve">住　　　　　　所　　　　　　　　　　　　　　　　</w:t>
      </w:r>
      <w:r w:rsidRPr="00005210">
        <w:rPr>
          <w:rFonts w:ascii="ＭＳ 明朝" w:hAnsi="ＭＳ 明朝"/>
          <w:szCs w:val="24"/>
        </w:rPr>
        <w:t xml:space="preserve">    </w:t>
      </w:r>
    </w:p>
    <w:p w14:paraId="43F06209" w14:textId="77777777" w:rsidR="0025273D" w:rsidRPr="00953D78" w:rsidRDefault="0025273D" w:rsidP="004914D6">
      <w:pPr>
        <w:ind w:firstLineChars="706" w:firstLine="4376"/>
        <w:jc w:val="left"/>
        <w:rPr>
          <w:rFonts w:ascii="ＭＳ 明朝"/>
          <w:szCs w:val="24"/>
        </w:rPr>
      </w:pPr>
      <w:r w:rsidRPr="00F27C6A">
        <w:rPr>
          <w:rFonts w:ascii="ＭＳ 明朝" w:hAnsi="ＭＳ 明朝" w:hint="eastAsia"/>
          <w:spacing w:val="180"/>
          <w:kern w:val="0"/>
          <w:szCs w:val="24"/>
          <w:fitText w:val="2080" w:id="-381929215"/>
        </w:rPr>
        <w:t>電話番</w:t>
      </w:r>
      <w:r w:rsidRPr="00F27C6A">
        <w:rPr>
          <w:rFonts w:ascii="ＭＳ 明朝" w:hAnsi="ＭＳ 明朝" w:hint="eastAsia"/>
          <w:spacing w:val="15"/>
          <w:kern w:val="0"/>
          <w:szCs w:val="24"/>
          <w:fitText w:val="2080" w:id="-381929215"/>
        </w:rPr>
        <w:t>号</w:t>
      </w:r>
      <w:r w:rsidRPr="00005210">
        <w:rPr>
          <w:rFonts w:ascii="ＭＳ 明朝" w:hAnsi="ＭＳ 明朝" w:hint="eastAsia"/>
          <w:szCs w:val="24"/>
        </w:rPr>
        <w:t xml:space="preserve">　　　　　　　　　　　　　　　　</w:t>
      </w:r>
      <w:r w:rsidRPr="00005210">
        <w:rPr>
          <w:rFonts w:ascii="ＭＳ 明朝" w:hAnsi="ＭＳ 明朝"/>
          <w:szCs w:val="24"/>
        </w:rPr>
        <w:t xml:space="preserve">   </w:t>
      </w:r>
    </w:p>
    <w:p w14:paraId="77EDBCD9" w14:textId="77777777" w:rsidR="0025273D" w:rsidRPr="00953D78" w:rsidRDefault="0025273D" w:rsidP="0025273D">
      <w:pPr>
        <w:ind w:firstLineChars="1468" w:firstLine="3814"/>
        <w:rPr>
          <w:rFonts w:ascii="ＭＳ 明朝"/>
          <w:szCs w:val="24"/>
          <w:u w:val="single"/>
        </w:rPr>
      </w:pPr>
    </w:p>
    <w:p w14:paraId="7672B8E8" w14:textId="77777777" w:rsidR="0025273D" w:rsidRPr="00953D78" w:rsidRDefault="0025273D" w:rsidP="0025273D">
      <w:pPr>
        <w:jc w:val="center"/>
        <w:rPr>
          <w:rFonts w:ascii="ＭＳ 明朝"/>
          <w:szCs w:val="24"/>
        </w:rPr>
      </w:pPr>
      <w:r w:rsidRPr="0025273D">
        <w:rPr>
          <w:rFonts w:ascii="ＭＳ 明朝" w:hAnsi="ＭＳ 明朝" w:hint="eastAsia"/>
          <w:szCs w:val="24"/>
        </w:rPr>
        <w:t>牛久市旧岡田小学校女化分校校舎等撮影等許可申請書兼許可書</w:t>
      </w:r>
    </w:p>
    <w:p w14:paraId="2A2C81A9" w14:textId="77777777" w:rsidR="0025273D" w:rsidRPr="00953D78" w:rsidRDefault="0025273D" w:rsidP="0025273D">
      <w:pPr>
        <w:jc w:val="center"/>
        <w:rPr>
          <w:rFonts w:ascii="ＭＳ 明朝"/>
          <w:szCs w:val="24"/>
        </w:rPr>
      </w:pPr>
      <w:r w:rsidRPr="0025273D">
        <w:rPr>
          <w:rFonts w:ascii="ＭＳ 明朝" w:hAnsi="ＭＳ 明朝" w:hint="eastAsia"/>
          <w:szCs w:val="24"/>
        </w:rPr>
        <w:t>下記のとおり牛久市旧岡田小学校女化分校の撮影等許可を申請いたします。</w:t>
      </w:r>
    </w:p>
    <w:tbl>
      <w:tblPr>
        <w:tblStyle w:val="1"/>
        <w:tblW w:w="9634" w:type="dxa"/>
        <w:tblLook w:val="04A0" w:firstRow="1" w:lastRow="0" w:firstColumn="1" w:lastColumn="0" w:noHBand="0" w:noVBand="1"/>
      </w:tblPr>
      <w:tblGrid>
        <w:gridCol w:w="2405"/>
        <w:gridCol w:w="7229"/>
      </w:tblGrid>
      <w:tr w:rsidR="0025273D" w:rsidRPr="0025273D" w14:paraId="2D951609" w14:textId="77777777" w:rsidTr="0025273D">
        <w:tc>
          <w:tcPr>
            <w:tcW w:w="2405" w:type="dxa"/>
            <w:vAlign w:val="center"/>
          </w:tcPr>
          <w:p w14:paraId="08770119" w14:textId="77777777" w:rsidR="0025273D" w:rsidRPr="0025273D" w:rsidRDefault="0025273D" w:rsidP="0025273D">
            <w:pPr>
              <w:jc w:val="distribute"/>
              <w:rPr>
                <w:szCs w:val="24"/>
              </w:rPr>
            </w:pPr>
            <w:r w:rsidRPr="0025273D">
              <w:rPr>
                <w:rFonts w:hint="eastAsia"/>
                <w:szCs w:val="24"/>
              </w:rPr>
              <w:t>撮影等日時</w:t>
            </w:r>
          </w:p>
        </w:tc>
        <w:tc>
          <w:tcPr>
            <w:tcW w:w="7229" w:type="dxa"/>
            <w:vAlign w:val="center"/>
          </w:tcPr>
          <w:p w14:paraId="5871C13F" w14:textId="77777777" w:rsidR="0025273D" w:rsidRPr="00953D78" w:rsidRDefault="0025273D" w:rsidP="0025273D">
            <w:pPr>
              <w:ind w:firstLineChars="300" w:firstLine="780"/>
              <w:jc w:val="left"/>
              <w:rPr>
                <w:szCs w:val="24"/>
              </w:rPr>
            </w:pPr>
            <w:r w:rsidRPr="0025273D">
              <w:rPr>
                <w:rFonts w:hint="eastAsia"/>
                <w:szCs w:val="24"/>
              </w:rPr>
              <w:t>年　　月　　日（　曜日）　　　時　　分</w:t>
            </w:r>
          </w:p>
          <w:p w14:paraId="1F0F6B53" w14:textId="77777777" w:rsidR="0025273D" w:rsidRPr="0025273D" w:rsidRDefault="0025273D" w:rsidP="0025273D">
            <w:pPr>
              <w:jc w:val="right"/>
              <w:rPr>
                <w:szCs w:val="24"/>
              </w:rPr>
            </w:pPr>
            <w:r w:rsidRPr="0025273D">
              <w:rPr>
                <w:rFonts w:hint="eastAsia"/>
                <w:szCs w:val="24"/>
              </w:rPr>
              <w:t>～　　　年　　月　　日（　曜日）　　　時　　分</w:t>
            </w:r>
          </w:p>
        </w:tc>
      </w:tr>
      <w:tr w:rsidR="0025273D" w:rsidRPr="0025273D" w14:paraId="3C641FB6" w14:textId="77777777" w:rsidTr="0025273D">
        <w:tc>
          <w:tcPr>
            <w:tcW w:w="2405" w:type="dxa"/>
            <w:vAlign w:val="center"/>
          </w:tcPr>
          <w:p w14:paraId="4B7B2AAA" w14:textId="77777777" w:rsidR="0025273D" w:rsidRPr="0025273D" w:rsidRDefault="0025273D" w:rsidP="0025273D">
            <w:pPr>
              <w:jc w:val="distribute"/>
              <w:rPr>
                <w:szCs w:val="24"/>
              </w:rPr>
            </w:pPr>
            <w:r w:rsidRPr="0025273D">
              <w:rPr>
                <w:rFonts w:hint="eastAsia"/>
                <w:szCs w:val="24"/>
              </w:rPr>
              <w:t>撮影等場所</w:t>
            </w:r>
          </w:p>
        </w:tc>
        <w:tc>
          <w:tcPr>
            <w:tcW w:w="7229" w:type="dxa"/>
          </w:tcPr>
          <w:p w14:paraId="4F209BF7" w14:textId="77777777" w:rsidR="0025273D" w:rsidRPr="00953D78" w:rsidRDefault="0025273D" w:rsidP="0025273D">
            <w:pPr>
              <w:jc w:val="center"/>
              <w:rPr>
                <w:szCs w:val="24"/>
              </w:rPr>
            </w:pPr>
          </w:p>
          <w:p w14:paraId="310C3543" w14:textId="77777777" w:rsidR="0025273D" w:rsidRPr="00953D78" w:rsidRDefault="0025273D" w:rsidP="0025273D">
            <w:pPr>
              <w:jc w:val="center"/>
              <w:rPr>
                <w:szCs w:val="24"/>
              </w:rPr>
            </w:pPr>
          </w:p>
        </w:tc>
      </w:tr>
      <w:tr w:rsidR="0025273D" w:rsidRPr="0025273D" w14:paraId="61EEC150" w14:textId="77777777" w:rsidTr="0025273D">
        <w:tc>
          <w:tcPr>
            <w:tcW w:w="2405" w:type="dxa"/>
            <w:vAlign w:val="center"/>
          </w:tcPr>
          <w:p w14:paraId="682150D2" w14:textId="77777777" w:rsidR="0025273D" w:rsidRPr="0025273D" w:rsidRDefault="0025273D" w:rsidP="0025273D">
            <w:pPr>
              <w:jc w:val="distribute"/>
              <w:rPr>
                <w:szCs w:val="24"/>
              </w:rPr>
            </w:pPr>
            <w:r w:rsidRPr="0025273D">
              <w:rPr>
                <w:rFonts w:hint="eastAsia"/>
                <w:szCs w:val="24"/>
              </w:rPr>
              <w:t>撮影等方法</w:t>
            </w:r>
          </w:p>
        </w:tc>
        <w:tc>
          <w:tcPr>
            <w:tcW w:w="7229" w:type="dxa"/>
          </w:tcPr>
          <w:p w14:paraId="612681F9" w14:textId="77777777" w:rsidR="0025273D" w:rsidRPr="00953D78" w:rsidRDefault="0025273D" w:rsidP="0025273D">
            <w:pPr>
              <w:jc w:val="center"/>
              <w:rPr>
                <w:szCs w:val="24"/>
              </w:rPr>
            </w:pPr>
          </w:p>
          <w:p w14:paraId="1D5506B3" w14:textId="77777777" w:rsidR="0025273D" w:rsidRPr="00953D78" w:rsidRDefault="0025273D" w:rsidP="0025273D">
            <w:pPr>
              <w:jc w:val="center"/>
              <w:rPr>
                <w:szCs w:val="24"/>
              </w:rPr>
            </w:pPr>
          </w:p>
        </w:tc>
      </w:tr>
      <w:tr w:rsidR="0025273D" w:rsidRPr="0025273D" w14:paraId="74E56F1C" w14:textId="77777777" w:rsidTr="0025273D">
        <w:tc>
          <w:tcPr>
            <w:tcW w:w="2405" w:type="dxa"/>
            <w:vAlign w:val="center"/>
          </w:tcPr>
          <w:p w14:paraId="1F7B146C" w14:textId="77777777" w:rsidR="0025273D" w:rsidRPr="0025273D" w:rsidRDefault="0025273D" w:rsidP="0025273D">
            <w:pPr>
              <w:jc w:val="distribute"/>
              <w:rPr>
                <w:szCs w:val="24"/>
              </w:rPr>
            </w:pPr>
            <w:r w:rsidRPr="0025273D">
              <w:rPr>
                <w:rFonts w:hint="eastAsia"/>
                <w:szCs w:val="24"/>
              </w:rPr>
              <w:t>撮影等目的</w:t>
            </w:r>
          </w:p>
        </w:tc>
        <w:tc>
          <w:tcPr>
            <w:tcW w:w="7229" w:type="dxa"/>
          </w:tcPr>
          <w:p w14:paraId="4FCB3E76" w14:textId="77777777" w:rsidR="0025273D" w:rsidRPr="00953D78" w:rsidRDefault="0025273D" w:rsidP="0025273D">
            <w:pPr>
              <w:jc w:val="center"/>
              <w:rPr>
                <w:szCs w:val="24"/>
              </w:rPr>
            </w:pPr>
          </w:p>
          <w:p w14:paraId="43281CCB" w14:textId="77777777" w:rsidR="0025273D" w:rsidRPr="00953D78" w:rsidRDefault="0025273D" w:rsidP="0025273D">
            <w:pPr>
              <w:jc w:val="center"/>
              <w:rPr>
                <w:szCs w:val="24"/>
              </w:rPr>
            </w:pPr>
          </w:p>
        </w:tc>
      </w:tr>
      <w:tr w:rsidR="0025273D" w:rsidRPr="0025273D" w14:paraId="0D41F52A" w14:textId="77777777" w:rsidTr="0025273D">
        <w:tc>
          <w:tcPr>
            <w:tcW w:w="2405" w:type="dxa"/>
            <w:vAlign w:val="center"/>
          </w:tcPr>
          <w:p w14:paraId="20E47D6F" w14:textId="77777777" w:rsidR="0025273D" w:rsidRPr="00953D78" w:rsidRDefault="0025273D" w:rsidP="0025273D">
            <w:pPr>
              <w:jc w:val="distribute"/>
              <w:rPr>
                <w:szCs w:val="24"/>
              </w:rPr>
            </w:pPr>
            <w:r w:rsidRPr="0025273D">
              <w:rPr>
                <w:rFonts w:hint="eastAsia"/>
                <w:szCs w:val="24"/>
              </w:rPr>
              <w:t>その他参考となる</w:t>
            </w:r>
          </w:p>
          <w:p w14:paraId="78ACD354" w14:textId="77777777" w:rsidR="0025273D" w:rsidRPr="0025273D" w:rsidRDefault="0025273D" w:rsidP="0025273D">
            <w:pPr>
              <w:jc w:val="distribute"/>
              <w:rPr>
                <w:szCs w:val="24"/>
              </w:rPr>
            </w:pPr>
            <w:r w:rsidRPr="0025273D">
              <w:rPr>
                <w:rFonts w:hint="eastAsia"/>
                <w:szCs w:val="24"/>
              </w:rPr>
              <w:t>事項</w:t>
            </w:r>
          </w:p>
        </w:tc>
        <w:tc>
          <w:tcPr>
            <w:tcW w:w="7229" w:type="dxa"/>
          </w:tcPr>
          <w:p w14:paraId="19342CB6" w14:textId="77777777" w:rsidR="0025273D" w:rsidRPr="00953D78" w:rsidRDefault="0025273D" w:rsidP="0025273D">
            <w:pPr>
              <w:jc w:val="center"/>
              <w:rPr>
                <w:szCs w:val="24"/>
              </w:rPr>
            </w:pPr>
          </w:p>
          <w:p w14:paraId="01A40AE0" w14:textId="77777777" w:rsidR="0025273D" w:rsidRPr="00953D78" w:rsidRDefault="0025273D" w:rsidP="0025273D">
            <w:pPr>
              <w:jc w:val="center"/>
              <w:rPr>
                <w:szCs w:val="24"/>
              </w:rPr>
            </w:pPr>
          </w:p>
        </w:tc>
      </w:tr>
    </w:tbl>
    <w:p w14:paraId="3667122B" w14:textId="77777777" w:rsidR="0025273D" w:rsidRPr="00953D78" w:rsidRDefault="0025273D" w:rsidP="0025273D">
      <w:pPr>
        <w:spacing w:line="300" w:lineRule="exact"/>
        <w:rPr>
          <w:rFonts w:ascii="ＭＳ 明朝"/>
          <w:szCs w:val="24"/>
        </w:rPr>
      </w:pPr>
    </w:p>
    <w:p w14:paraId="2B30CCA8" w14:textId="77777777" w:rsidR="0025273D" w:rsidRPr="00953D78" w:rsidRDefault="0025273D" w:rsidP="0025273D">
      <w:pPr>
        <w:spacing w:line="300" w:lineRule="exact"/>
        <w:jc w:val="right"/>
        <w:rPr>
          <w:rFonts w:ascii="ＭＳ 明朝"/>
          <w:szCs w:val="24"/>
        </w:rPr>
      </w:pPr>
      <w:r w:rsidRPr="0025273D">
        <w:rPr>
          <w:rFonts w:ascii="ＭＳ 明朝" w:hAnsi="ＭＳ 明朝" w:hint="eastAsia"/>
          <w:szCs w:val="24"/>
        </w:rPr>
        <w:t>年　　月　　日</w:t>
      </w:r>
    </w:p>
    <w:p w14:paraId="0A2820B3" w14:textId="77777777" w:rsidR="0025273D" w:rsidRPr="00953D78" w:rsidRDefault="0025273D" w:rsidP="0025273D">
      <w:pPr>
        <w:spacing w:line="300" w:lineRule="exact"/>
        <w:ind w:firstLineChars="1485" w:firstLine="3859"/>
        <w:jc w:val="left"/>
        <w:rPr>
          <w:rFonts w:ascii="ＭＳ 明朝"/>
          <w:szCs w:val="24"/>
        </w:rPr>
      </w:pPr>
      <w:r w:rsidRPr="0025273D">
        <w:rPr>
          <w:rFonts w:ascii="ＭＳ 明朝" w:hAnsi="ＭＳ 明朝" w:hint="eastAsia"/>
          <w:szCs w:val="24"/>
        </w:rPr>
        <w:t>様</w:t>
      </w:r>
    </w:p>
    <w:p w14:paraId="407B3A6F" w14:textId="77777777" w:rsidR="0025273D" w:rsidRPr="00953D78" w:rsidRDefault="0025273D" w:rsidP="0025273D">
      <w:pPr>
        <w:spacing w:line="300" w:lineRule="exact"/>
        <w:jc w:val="right"/>
        <w:rPr>
          <w:rFonts w:ascii="ＭＳ 明朝"/>
          <w:szCs w:val="24"/>
        </w:rPr>
      </w:pPr>
      <w:r w:rsidRPr="0025273D">
        <w:rPr>
          <w:rFonts w:ascii="ＭＳ 明朝" w:hAnsi="ＭＳ 明朝" w:hint="eastAsia"/>
          <w:szCs w:val="24"/>
        </w:rPr>
        <w:t xml:space="preserve">　</w:t>
      </w:r>
    </w:p>
    <w:p w14:paraId="527D9222" w14:textId="77777777" w:rsidR="0025273D" w:rsidRPr="00953D78" w:rsidRDefault="0025273D" w:rsidP="00005210">
      <w:pPr>
        <w:spacing w:line="300" w:lineRule="exact"/>
        <w:ind w:firstLineChars="2726" w:firstLine="7083"/>
        <w:jc w:val="left"/>
        <w:rPr>
          <w:rFonts w:ascii="ＭＳ 明朝"/>
          <w:szCs w:val="24"/>
        </w:rPr>
      </w:pPr>
      <w:r w:rsidRPr="0025273D">
        <w:rPr>
          <w:rFonts w:ascii="ＭＳ 明朝" w:hAnsi="ＭＳ 明朝" w:hint="eastAsia"/>
          <w:szCs w:val="24"/>
        </w:rPr>
        <w:t>牛久</w:t>
      </w:r>
      <w:r w:rsidR="00005210">
        <w:rPr>
          <w:rFonts w:ascii="ＭＳ 明朝" w:hAnsi="ＭＳ 明朝" w:hint="eastAsia"/>
          <w:szCs w:val="24"/>
        </w:rPr>
        <w:t>市長</w:t>
      </w:r>
    </w:p>
    <w:p w14:paraId="365C0C14" w14:textId="77777777" w:rsidR="0025273D" w:rsidRPr="00953D78" w:rsidRDefault="0025273D" w:rsidP="0025273D">
      <w:pPr>
        <w:spacing w:line="300" w:lineRule="exact"/>
        <w:jc w:val="right"/>
        <w:rPr>
          <w:rFonts w:ascii="ＭＳ 明朝"/>
          <w:szCs w:val="24"/>
        </w:rPr>
      </w:pPr>
      <w:r w:rsidRPr="0025273D">
        <w:rPr>
          <w:rFonts w:ascii="ＭＳ 明朝" w:hAnsi="ＭＳ 明朝" w:hint="eastAsia"/>
          <w:szCs w:val="24"/>
        </w:rPr>
        <w:t>（公印省略）</w:t>
      </w:r>
    </w:p>
    <w:p w14:paraId="04481A0F" w14:textId="77777777" w:rsidR="0025273D" w:rsidRPr="00953D78" w:rsidRDefault="0025273D" w:rsidP="0025273D">
      <w:pPr>
        <w:spacing w:line="300" w:lineRule="exact"/>
        <w:jc w:val="left"/>
        <w:rPr>
          <w:rFonts w:ascii="ＭＳ 明朝"/>
          <w:szCs w:val="24"/>
        </w:rPr>
      </w:pPr>
    </w:p>
    <w:p w14:paraId="5D1C6D2A" w14:textId="77777777" w:rsidR="0025273D" w:rsidRPr="00953D78" w:rsidRDefault="0025273D" w:rsidP="0025273D">
      <w:pPr>
        <w:spacing w:line="300" w:lineRule="exact"/>
        <w:ind w:firstLineChars="100" w:firstLine="260"/>
        <w:jc w:val="left"/>
        <w:rPr>
          <w:rFonts w:ascii="ＭＳ 明朝"/>
          <w:szCs w:val="24"/>
        </w:rPr>
      </w:pPr>
      <w:r w:rsidRPr="0025273D">
        <w:rPr>
          <w:rFonts w:ascii="ＭＳ 明朝" w:hAnsi="ＭＳ 明朝" w:hint="eastAsia"/>
          <w:szCs w:val="24"/>
        </w:rPr>
        <w:t>上記申請について許可します。なお、撮影等に当たっては、次の事項を遵守してください。</w:t>
      </w:r>
    </w:p>
    <w:p w14:paraId="2694DB8C" w14:textId="77777777" w:rsidR="0025273D" w:rsidRPr="00953D78" w:rsidRDefault="0025273D" w:rsidP="0025273D">
      <w:pPr>
        <w:spacing w:line="300" w:lineRule="exact"/>
        <w:ind w:leftChars="67" w:left="434" w:hangingChars="100" w:hanging="260"/>
        <w:jc w:val="left"/>
        <w:rPr>
          <w:rFonts w:ascii="ＭＳ 明朝"/>
          <w:szCs w:val="24"/>
        </w:rPr>
      </w:pPr>
      <w:r w:rsidRPr="0025273D">
        <w:rPr>
          <w:rFonts w:ascii="ＭＳ 明朝" w:hAnsi="ＭＳ 明朝" w:hint="eastAsia"/>
          <w:szCs w:val="24"/>
        </w:rPr>
        <w:t>１．管理人等に本許可書を提示、報告してから撮影等を始めてください。</w:t>
      </w:r>
    </w:p>
    <w:p w14:paraId="37B743EE" w14:textId="77777777" w:rsidR="0025273D" w:rsidRPr="00953D78" w:rsidRDefault="0025273D" w:rsidP="0025273D">
      <w:pPr>
        <w:spacing w:line="300" w:lineRule="exact"/>
        <w:ind w:leftChars="67" w:left="434" w:hangingChars="100" w:hanging="260"/>
        <w:jc w:val="left"/>
        <w:rPr>
          <w:rFonts w:ascii="ＭＳ 明朝"/>
          <w:szCs w:val="24"/>
        </w:rPr>
      </w:pPr>
      <w:r w:rsidRPr="0025273D">
        <w:rPr>
          <w:rFonts w:ascii="ＭＳ 明朝" w:hAnsi="ＭＳ 明朝" w:hint="eastAsia"/>
          <w:szCs w:val="24"/>
        </w:rPr>
        <w:t>２．他の観覧者の迷惑にならないよう十分留意してください。</w:t>
      </w:r>
    </w:p>
    <w:p w14:paraId="0CB5D289" w14:textId="77777777" w:rsidR="0025273D" w:rsidRPr="00953D78" w:rsidRDefault="0025273D" w:rsidP="0025273D">
      <w:pPr>
        <w:spacing w:line="300" w:lineRule="exact"/>
        <w:ind w:firstLineChars="67" w:firstLine="174"/>
        <w:jc w:val="left"/>
        <w:rPr>
          <w:rFonts w:ascii="ＭＳ 明朝"/>
          <w:szCs w:val="24"/>
        </w:rPr>
      </w:pPr>
      <w:r w:rsidRPr="0025273D">
        <w:rPr>
          <w:rFonts w:ascii="ＭＳ 明朝" w:hAnsi="ＭＳ 明朝" w:hint="eastAsia"/>
          <w:szCs w:val="24"/>
        </w:rPr>
        <w:t>３．火気の使用等には、細心の注意を払って下さい。</w:t>
      </w:r>
    </w:p>
    <w:p w14:paraId="365A99C7" w14:textId="77777777" w:rsidR="0025273D" w:rsidRPr="00953D78" w:rsidRDefault="0025273D" w:rsidP="0025273D">
      <w:pPr>
        <w:spacing w:line="300" w:lineRule="exact"/>
        <w:ind w:leftChars="67" w:left="434" w:hangingChars="100" w:hanging="260"/>
        <w:jc w:val="left"/>
        <w:rPr>
          <w:rFonts w:ascii="ＭＳ 明朝"/>
          <w:szCs w:val="24"/>
        </w:rPr>
      </w:pPr>
      <w:r w:rsidRPr="0025273D">
        <w:rPr>
          <w:rFonts w:ascii="ＭＳ 明朝" w:hAnsi="ＭＳ 明朝" w:hint="eastAsia"/>
          <w:szCs w:val="24"/>
        </w:rPr>
        <w:t>４．施設を汚損、毀損又は滅失した際は、直ちに牛久市旧岡田小学校女化分校校舎等滅失毀損等届出書により報告してください。</w:t>
      </w:r>
    </w:p>
    <w:p w14:paraId="4CCA301F" w14:textId="77777777" w:rsidR="0025273D" w:rsidRPr="00953D78" w:rsidRDefault="0025273D" w:rsidP="0025273D">
      <w:pPr>
        <w:spacing w:line="300" w:lineRule="exact"/>
        <w:ind w:firstLineChars="67" w:firstLine="174"/>
        <w:jc w:val="left"/>
        <w:rPr>
          <w:rFonts w:ascii="ＭＳ 明朝"/>
          <w:szCs w:val="24"/>
        </w:rPr>
      </w:pPr>
      <w:r w:rsidRPr="0025273D">
        <w:rPr>
          <w:rFonts w:ascii="ＭＳ 明朝" w:hAnsi="ＭＳ 明朝" w:hint="eastAsia"/>
          <w:szCs w:val="24"/>
        </w:rPr>
        <w:t>５．撮影等を終了する際は、管理人等に報告してください。</w:t>
      </w:r>
    </w:p>
    <w:sectPr w:rsidR="0025273D" w:rsidRPr="00953D78">
      <w:pgSz w:w="11906" w:h="16838" w:code="9"/>
      <w:pgMar w:top="1985" w:right="1134" w:bottom="1701" w:left="1134" w:header="851" w:footer="992" w:gutter="0"/>
      <w:cols w:space="425"/>
      <w:docGrid w:type="linesAndChars" w:linePitch="487"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E894E" w14:textId="77777777" w:rsidR="0078328F" w:rsidRDefault="0078328F" w:rsidP="00837EA5">
      <w:r>
        <w:separator/>
      </w:r>
    </w:p>
  </w:endnote>
  <w:endnote w:type="continuationSeparator" w:id="0">
    <w:p w14:paraId="45263CB3" w14:textId="77777777" w:rsidR="0078328F" w:rsidRDefault="0078328F" w:rsidP="0083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98451" w14:textId="77777777" w:rsidR="0078328F" w:rsidRDefault="0078328F" w:rsidP="00837EA5">
      <w:r>
        <w:separator/>
      </w:r>
    </w:p>
  </w:footnote>
  <w:footnote w:type="continuationSeparator" w:id="0">
    <w:p w14:paraId="213FEA98" w14:textId="77777777" w:rsidR="0078328F" w:rsidRDefault="0078328F" w:rsidP="00837E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9"/>
  <w:drawingGridVerticalSpacing w:val="4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A237F6"/>
    <w:rsid w:val="00005210"/>
    <w:rsid w:val="000736FA"/>
    <w:rsid w:val="000D6706"/>
    <w:rsid w:val="000E5DE2"/>
    <w:rsid w:val="00174B0D"/>
    <w:rsid w:val="001A260A"/>
    <w:rsid w:val="001E0600"/>
    <w:rsid w:val="001E0967"/>
    <w:rsid w:val="00225FB2"/>
    <w:rsid w:val="002260AD"/>
    <w:rsid w:val="0025273D"/>
    <w:rsid w:val="00254277"/>
    <w:rsid w:val="002D712D"/>
    <w:rsid w:val="002E1360"/>
    <w:rsid w:val="00315BB2"/>
    <w:rsid w:val="00315C3F"/>
    <w:rsid w:val="00391827"/>
    <w:rsid w:val="00393E1C"/>
    <w:rsid w:val="003A5359"/>
    <w:rsid w:val="00434265"/>
    <w:rsid w:val="0045246D"/>
    <w:rsid w:val="004914D6"/>
    <w:rsid w:val="004A1A96"/>
    <w:rsid w:val="004A3A2B"/>
    <w:rsid w:val="004C5F43"/>
    <w:rsid w:val="004E758F"/>
    <w:rsid w:val="004F12D9"/>
    <w:rsid w:val="004F2C6B"/>
    <w:rsid w:val="00503B0F"/>
    <w:rsid w:val="005121AE"/>
    <w:rsid w:val="00517F61"/>
    <w:rsid w:val="00530435"/>
    <w:rsid w:val="005472BD"/>
    <w:rsid w:val="00581636"/>
    <w:rsid w:val="00585934"/>
    <w:rsid w:val="00596F7F"/>
    <w:rsid w:val="005B6359"/>
    <w:rsid w:val="005C237F"/>
    <w:rsid w:val="005C444D"/>
    <w:rsid w:val="005F1E6A"/>
    <w:rsid w:val="005F692B"/>
    <w:rsid w:val="00697EB5"/>
    <w:rsid w:val="006C4DE5"/>
    <w:rsid w:val="006E41F1"/>
    <w:rsid w:val="006E5555"/>
    <w:rsid w:val="006F10E5"/>
    <w:rsid w:val="007037A3"/>
    <w:rsid w:val="00747120"/>
    <w:rsid w:val="007564B3"/>
    <w:rsid w:val="0078328F"/>
    <w:rsid w:val="007B1079"/>
    <w:rsid w:val="007B3E47"/>
    <w:rsid w:val="007D05C8"/>
    <w:rsid w:val="007D113B"/>
    <w:rsid w:val="0080449B"/>
    <w:rsid w:val="00837EA5"/>
    <w:rsid w:val="0084275A"/>
    <w:rsid w:val="00855DCB"/>
    <w:rsid w:val="008B27D3"/>
    <w:rsid w:val="00904002"/>
    <w:rsid w:val="00953D78"/>
    <w:rsid w:val="00977038"/>
    <w:rsid w:val="00980E36"/>
    <w:rsid w:val="009A0180"/>
    <w:rsid w:val="009C5167"/>
    <w:rsid w:val="009E02BF"/>
    <w:rsid w:val="009E19F9"/>
    <w:rsid w:val="009F2D54"/>
    <w:rsid w:val="009F42A7"/>
    <w:rsid w:val="00A237F6"/>
    <w:rsid w:val="00A730A9"/>
    <w:rsid w:val="00A8137A"/>
    <w:rsid w:val="00A82122"/>
    <w:rsid w:val="00AA1BF5"/>
    <w:rsid w:val="00B110AF"/>
    <w:rsid w:val="00B22E47"/>
    <w:rsid w:val="00B27E99"/>
    <w:rsid w:val="00B419F9"/>
    <w:rsid w:val="00B535EE"/>
    <w:rsid w:val="00BA2CF0"/>
    <w:rsid w:val="00BB5CDE"/>
    <w:rsid w:val="00C376E1"/>
    <w:rsid w:val="00C41B22"/>
    <w:rsid w:val="00C44154"/>
    <w:rsid w:val="00C61BE0"/>
    <w:rsid w:val="00CA08E0"/>
    <w:rsid w:val="00CB45D1"/>
    <w:rsid w:val="00CE725F"/>
    <w:rsid w:val="00CF07E9"/>
    <w:rsid w:val="00CF56B6"/>
    <w:rsid w:val="00D05FD5"/>
    <w:rsid w:val="00D723D1"/>
    <w:rsid w:val="00D8322D"/>
    <w:rsid w:val="00DC60C8"/>
    <w:rsid w:val="00DD282B"/>
    <w:rsid w:val="00DE4210"/>
    <w:rsid w:val="00E7437D"/>
    <w:rsid w:val="00ED0CD7"/>
    <w:rsid w:val="00ED4E01"/>
    <w:rsid w:val="00F27C6A"/>
    <w:rsid w:val="00F47C6A"/>
    <w:rsid w:val="00F54321"/>
    <w:rsid w:val="00FB0399"/>
    <w:rsid w:val="00FB55A5"/>
    <w:rsid w:val="00FF69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5FABE2"/>
  <w14:defaultImageDpi w14:val="0"/>
  <w15:docId w15:val="{1173770F-736A-4431-AF36-3DD230F7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37EA5"/>
    <w:pPr>
      <w:tabs>
        <w:tab w:val="center" w:pos="4252"/>
        <w:tab w:val="right" w:pos="8504"/>
      </w:tabs>
      <w:snapToGrid w:val="0"/>
    </w:pPr>
  </w:style>
  <w:style w:type="character" w:customStyle="1" w:styleId="a4">
    <w:name w:val="ヘッダー (文字)"/>
    <w:basedOn w:val="a0"/>
    <w:link w:val="a3"/>
    <w:uiPriority w:val="99"/>
    <w:locked/>
    <w:rsid w:val="00837EA5"/>
    <w:rPr>
      <w:rFonts w:cs="Times New Roman"/>
      <w:kern w:val="2"/>
      <w:sz w:val="24"/>
    </w:rPr>
  </w:style>
  <w:style w:type="paragraph" w:styleId="a5">
    <w:name w:val="footer"/>
    <w:basedOn w:val="a"/>
    <w:link w:val="a6"/>
    <w:uiPriority w:val="99"/>
    <w:rsid w:val="00837EA5"/>
    <w:pPr>
      <w:tabs>
        <w:tab w:val="center" w:pos="4252"/>
        <w:tab w:val="right" w:pos="8504"/>
      </w:tabs>
      <w:snapToGrid w:val="0"/>
    </w:pPr>
  </w:style>
  <w:style w:type="character" w:customStyle="1" w:styleId="a6">
    <w:name w:val="フッター (文字)"/>
    <w:basedOn w:val="a0"/>
    <w:link w:val="a5"/>
    <w:uiPriority w:val="99"/>
    <w:locked/>
    <w:rsid w:val="00837EA5"/>
    <w:rPr>
      <w:rFonts w:cs="Times New Roman"/>
      <w:kern w:val="2"/>
      <w:sz w:val="24"/>
    </w:rPr>
  </w:style>
  <w:style w:type="table" w:styleId="a7">
    <w:name w:val="Table Grid"/>
    <w:basedOn w:val="a1"/>
    <w:uiPriority w:val="39"/>
    <w:rsid w:val="00BB5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1E0600"/>
    <w:rPr>
      <w:rFonts w:asciiTheme="majorHAnsi" w:eastAsiaTheme="majorEastAsia" w:hAnsiTheme="majorHAnsi"/>
      <w:sz w:val="18"/>
      <w:szCs w:val="18"/>
    </w:rPr>
  </w:style>
  <w:style w:type="character" w:customStyle="1" w:styleId="a9">
    <w:name w:val="吹き出し (文字)"/>
    <w:basedOn w:val="a0"/>
    <w:link w:val="a8"/>
    <w:uiPriority w:val="99"/>
    <w:locked/>
    <w:rsid w:val="001E0600"/>
    <w:rPr>
      <w:rFonts w:asciiTheme="majorHAnsi" w:eastAsiaTheme="majorEastAsia" w:hAnsiTheme="majorHAnsi" w:cs="Times New Roman"/>
      <w:kern w:val="2"/>
      <w:sz w:val="18"/>
      <w:szCs w:val="18"/>
    </w:rPr>
  </w:style>
  <w:style w:type="table" w:customStyle="1" w:styleId="1">
    <w:name w:val="表 (格子)1"/>
    <w:basedOn w:val="a1"/>
    <w:next w:val="a7"/>
    <w:uiPriority w:val="39"/>
    <w:rsid w:val="0025273D"/>
    <w:rPr>
      <w:rFonts w:ascii="ＭＳ 明朝" w:hAnsi="ＭＳ 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ucc001_1\&#65411;&#65438;&#65405;&#65400;&#65412;&#65391;&#65420;&#65439;\&#20363;&#35215;&#25991;&#27161;&#28310;&#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64BA7-679D-4B4B-B413-542D9F5C9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例規文標準書式.dot</Template>
  <TotalTime>0</TotalTime>
  <Pages>1</Pages>
  <Words>80</Words>
  <Characters>456</Characters>
  <Application>Microsoft Office Word</Application>
  <DocSecurity>0</DocSecurity>
  <Lines>3</Lines>
  <Paragraphs>1</Paragraphs>
  <ScaleCrop>false</ScaleCrop>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有薗　舟仁</dc:creator>
  <cp:keywords/>
  <dc:description/>
  <cp:lastModifiedBy>有薗　舟仁</cp:lastModifiedBy>
  <cp:revision>2</cp:revision>
  <cp:lastPrinted>2024-03-12T07:20:00Z</cp:lastPrinted>
  <dcterms:created xsi:type="dcterms:W3CDTF">2026-09-07T07:57:00Z</dcterms:created>
  <dcterms:modified xsi:type="dcterms:W3CDTF">2026-09-07T07:57:00Z</dcterms:modified>
</cp:coreProperties>
</file>