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2386" w14:textId="77777777" w:rsidR="0047068B" w:rsidRDefault="00803491">
      <w:r>
        <w:rPr>
          <w:noProof/>
        </w:rPr>
        <w:object w:dxaOrig="1440" w:dyaOrig="1440" w14:anchorId="624E57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22.65pt;margin-top:6.4pt;width:435.7pt;height:501.15pt;z-index:251663360;mso-position-horizontal-relative:text;mso-position-vertical-relative:text">
            <v:imagedata r:id="rId6" o:title=""/>
          </v:shape>
          <o:OLEObject Type="Embed" ProgID="Word.Document.8" ShapeID="_x0000_s2055" DrawAspect="Content" ObjectID="_1843906478" r:id="rId7">
            <o:FieldCodes>\s</o:FieldCodes>
          </o:OLEObject>
        </w:object>
      </w:r>
    </w:p>
    <w:p w14:paraId="7CC2B1CE" w14:textId="77777777" w:rsidR="0047068B" w:rsidRDefault="0047068B"/>
    <w:p w14:paraId="542C1BC7" w14:textId="77777777" w:rsidR="0047068B" w:rsidRDefault="0047068B"/>
    <w:p w14:paraId="3B328985" w14:textId="77777777" w:rsidR="0047068B" w:rsidRDefault="0047068B"/>
    <w:p w14:paraId="1CD28032" w14:textId="77777777" w:rsidR="0047068B" w:rsidRDefault="0047068B"/>
    <w:p w14:paraId="528CBF93" w14:textId="77777777" w:rsidR="0047068B" w:rsidRDefault="0047068B"/>
    <w:p w14:paraId="7C9E5A31" w14:textId="77777777" w:rsidR="0047068B" w:rsidRDefault="0047068B"/>
    <w:p w14:paraId="61F70A4D" w14:textId="77777777" w:rsidR="0047068B" w:rsidRDefault="0047068B"/>
    <w:p w14:paraId="5D531997" w14:textId="77777777" w:rsidR="0047068B" w:rsidRDefault="0047068B"/>
    <w:p w14:paraId="5809AC17" w14:textId="77777777" w:rsidR="0047068B" w:rsidRDefault="0047068B"/>
    <w:p w14:paraId="061BE053" w14:textId="77777777" w:rsidR="0047068B" w:rsidRDefault="0047068B"/>
    <w:p w14:paraId="76798E31" w14:textId="77777777" w:rsidR="0047068B" w:rsidRDefault="0047068B"/>
    <w:p w14:paraId="3050D6ED" w14:textId="77777777" w:rsidR="0047068B" w:rsidRDefault="0047068B"/>
    <w:p w14:paraId="285215F2" w14:textId="77777777" w:rsidR="0047068B" w:rsidRDefault="0047068B"/>
    <w:p w14:paraId="7020A234" w14:textId="77777777" w:rsidR="0047068B" w:rsidRDefault="0047068B"/>
    <w:p w14:paraId="2EFB950F" w14:textId="77777777" w:rsidR="0047068B" w:rsidRDefault="0047068B"/>
    <w:p w14:paraId="04923725" w14:textId="77777777" w:rsidR="0047068B" w:rsidRDefault="0047068B"/>
    <w:p w14:paraId="785A3FFC" w14:textId="77777777" w:rsidR="0047068B" w:rsidRDefault="0047068B"/>
    <w:p w14:paraId="39559391" w14:textId="77777777" w:rsidR="0047068B" w:rsidRDefault="0047068B"/>
    <w:p w14:paraId="230B069B" w14:textId="77777777" w:rsidR="0047068B" w:rsidRDefault="0047068B"/>
    <w:p w14:paraId="7909357B" w14:textId="77777777" w:rsidR="0047068B" w:rsidRDefault="0047068B"/>
    <w:p w14:paraId="7155B354" w14:textId="77777777" w:rsidR="0047068B" w:rsidRDefault="0047068B"/>
    <w:p w14:paraId="7FCDA342" w14:textId="77777777" w:rsidR="0047068B" w:rsidRDefault="0047068B"/>
    <w:p w14:paraId="0EFD2406" w14:textId="77777777" w:rsidR="0047068B" w:rsidRDefault="0047068B"/>
    <w:p w14:paraId="205BB633" w14:textId="77777777" w:rsidR="0047068B" w:rsidRDefault="0047068B"/>
    <w:p w14:paraId="796988F5" w14:textId="77777777" w:rsidR="0047068B" w:rsidRDefault="0047068B"/>
    <w:p w14:paraId="60B81550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27BB" w14:textId="77777777" w:rsidR="00803491" w:rsidRDefault="00803491" w:rsidP="007D78B3">
      <w:r>
        <w:separator/>
      </w:r>
    </w:p>
  </w:endnote>
  <w:endnote w:type="continuationSeparator" w:id="0">
    <w:p w14:paraId="7C8140E0" w14:textId="77777777" w:rsidR="00803491" w:rsidRDefault="00803491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69C6" w14:textId="77777777" w:rsidR="00803491" w:rsidRDefault="00803491" w:rsidP="007D78B3">
      <w:r>
        <w:separator/>
      </w:r>
    </w:p>
  </w:footnote>
  <w:footnote w:type="continuationSeparator" w:id="0">
    <w:p w14:paraId="2205BD1B" w14:textId="77777777" w:rsidR="00803491" w:rsidRDefault="00803491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0A78A8"/>
    <w:rsid w:val="002E3FB4"/>
    <w:rsid w:val="00371245"/>
    <w:rsid w:val="003A32F5"/>
    <w:rsid w:val="0047068B"/>
    <w:rsid w:val="0067063D"/>
    <w:rsid w:val="00751E99"/>
    <w:rsid w:val="007D78B3"/>
    <w:rsid w:val="00803491"/>
    <w:rsid w:val="008E042A"/>
    <w:rsid w:val="008E1B9C"/>
    <w:rsid w:val="008F78FE"/>
    <w:rsid w:val="0099382F"/>
    <w:rsid w:val="00A531C3"/>
    <w:rsid w:val="00BA1716"/>
    <w:rsid w:val="00C15819"/>
    <w:rsid w:val="00CF633A"/>
    <w:rsid w:val="00E24E93"/>
    <w:rsid w:val="00E32B60"/>
    <w:rsid w:val="00E6291E"/>
    <w:rsid w:val="00F10EBC"/>
    <w:rsid w:val="00F256B8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3A6A2DAD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13</cp:revision>
  <cp:lastPrinted>2025-03-12T00:27:00Z</cp:lastPrinted>
  <dcterms:created xsi:type="dcterms:W3CDTF">2025-03-07T00:43:00Z</dcterms:created>
  <dcterms:modified xsi:type="dcterms:W3CDTF">2026-06-25T06:28:00Z</dcterms:modified>
</cp:coreProperties>
</file>