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C8FBF" w14:textId="77777777" w:rsidR="0047068B" w:rsidRDefault="0056740B">
      <w:r>
        <w:rPr>
          <w:noProof/>
        </w:rPr>
        <w:object w:dxaOrig="1440" w:dyaOrig="1440" w14:anchorId="0D9962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left:0;text-align:left;margin-left:22.65pt;margin-top:-10.5pt;width:435.65pt;height:666.55pt;z-index:251666432;mso-position-horizontal-relative:text;mso-position-vertical-relative:text">
            <v:imagedata r:id="rId6" o:title=""/>
          </v:shape>
          <o:OLEObject Type="Embed" ProgID="Word.Document.8" ShapeID="_x0000_s2058" DrawAspect="Content" ObjectID="_1843975423" r:id="rId7">
            <o:FieldCodes>\s</o:FieldCodes>
          </o:OLEObject>
        </w:object>
      </w:r>
    </w:p>
    <w:p w14:paraId="379369FB" w14:textId="77777777" w:rsidR="0047068B" w:rsidRDefault="0047068B"/>
    <w:p w14:paraId="2D5582A0" w14:textId="77777777" w:rsidR="0047068B" w:rsidRDefault="0047068B"/>
    <w:p w14:paraId="4480EFB1" w14:textId="77777777" w:rsidR="0047068B" w:rsidRDefault="0047068B"/>
    <w:p w14:paraId="217842A7" w14:textId="77777777" w:rsidR="0047068B" w:rsidRDefault="0047068B"/>
    <w:p w14:paraId="1DA1C2FB" w14:textId="77777777" w:rsidR="0047068B" w:rsidRDefault="0047068B"/>
    <w:p w14:paraId="61C1E781" w14:textId="77777777" w:rsidR="0047068B" w:rsidRDefault="0047068B"/>
    <w:p w14:paraId="66DB3546" w14:textId="77777777" w:rsidR="0047068B" w:rsidRDefault="0047068B"/>
    <w:p w14:paraId="0297B07A" w14:textId="77777777" w:rsidR="0047068B" w:rsidRDefault="0047068B"/>
    <w:p w14:paraId="1059D6F8" w14:textId="77777777" w:rsidR="0047068B" w:rsidRDefault="0047068B"/>
    <w:p w14:paraId="6198A6BC" w14:textId="77777777" w:rsidR="0047068B" w:rsidRDefault="0047068B"/>
    <w:p w14:paraId="38416572" w14:textId="77777777" w:rsidR="0047068B" w:rsidRDefault="0047068B"/>
    <w:p w14:paraId="3FDD9683" w14:textId="77777777" w:rsidR="0047068B" w:rsidRDefault="0047068B"/>
    <w:p w14:paraId="32E40019" w14:textId="77777777" w:rsidR="0047068B" w:rsidRDefault="0047068B"/>
    <w:p w14:paraId="6FE4971F" w14:textId="77777777" w:rsidR="0047068B" w:rsidRDefault="0047068B"/>
    <w:p w14:paraId="2F866A83" w14:textId="77777777" w:rsidR="0047068B" w:rsidRDefault="0047068B"/>
    <w:p w14:paraId="52B0ECF2" w14:textId="77777777" w:rsidR="0047068B" w:rsidRDefault="0047068B"/>
    <w:p w14:paraId="687ED315" w14:textId="77777777" w:rsidR="0047068B" w:rsidRDefault="0047068B"/>
    <w:p w14:paraId="6474BE4B" w14:textId="77777777" w:rsidR="0047068B" w:rsidRDefault="0047068B"/>
    <w:p w14:paraId="6DB53223" w14:textId="77777777" w:rsidR="0047068B" w:rsidRDefault="0047068B"/>
    <w:p w14:paraId="5B516252" w14:textId="77777777" w:rsidR="0047068B" w:rsidRDefault="0047068B"/>
    <w:p w14:paraId="5C35DC7F" w14:textId="77777777" w:rsidR="0047068B" w:rsidRDefault="0047068B"/>
    <w:p w14:paraId="1958E5E1" w14:textId="77777777" w:rsidR="0047068B" w:rsidRDefault="0047068B"/>
    <w:p w14:paraId="0277B83E" w14:textId="77777777" w:rsidR="0047068B" w:rsidRDefault="0047068B"/>
    <w:p w14:paraId="45E3CB49" w14:textId="77777777" w:rsidR="0047068B" w:rsidRDefault="0047068B"/>
    <w:p w14:paraId="4EFA822B" w14:textId="77777777" w:rsidR="0047068B" w:rsidRDefault="0047068B"/>
    <w:p w14:paraId="7B608382" w14:textId="77777777" w:rsidR="0047068B" w:rsidRDefault="0047068B"/>
    <w:sectPr w:rsidR="0047068B">
      <w:pgSz w:w="11906" w:h="16838" w:code="9"/>
      <w:pgMar w:top="1985" w:right="1134" w:bottom="1701" w:left="1134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6D8F9" w14:textId="77777777" w:rsidR="0056740B" w:rsidRDefault="0056740B" w:rsidP="007D78B3">
      <w:r>
        <w:separator/>
      </w:r>
    </w:p>
  </w:endnote>
  <w:endnote w:type="continuationSeparator" w:id="0">
    <w:p w14:paraId="5FA98125" w14:textId="77777777" w:rsidR="0056740B" w:rsidRDefault="0056740B" w:rsidP="007D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D9579" w14:textId="77777777" w:rsidR="0056740B" w:rsidRDefault="0056740B" w:rsidP="007D78B3">
      <w:r>
        <w:separator/>
      </w:r>
    </w:p>
  </w:footnote>
  <w:footnote w:type="continuationSeparator" w:id="0">
    <w:p w14:paraId="6BCAF01C" w14:textId="77777777" w:rsidR="0056740B" w:rsidRDefault="0056740B" w:rsidP="007D7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9"/>
  <w:drawingGridVerticalSpacing w:val="487"/>
  <w:displayHorizontalDrawingGridEvery w:val="0"/>
  <w:characterSpacingControl w:val="compressPunctuation"/>
  <w:hdrShapeDefaults>
    <o:shapedefaults v:ext="edit" spidmax="205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C3"/>
    <w:rsid w:val="000B7F92"/>
    <w:rsid w:val="002128A1"/>
    <w:rsid w:val="002E3FB4"/>
    <w:rsid w:val="003A32F5"/>
    <w:rsid w:val="0047068B"/>
    <w:rsid w:val="0056740B"/>
    <w:rsid w:val="00591FE2"/>
    <w:rsid w:val="0067063D"/>
    <w:rsid w:val="00751E99"/>
    <w:rsid w:val="007D78B3"/>
    <w:rsid w:val="00835F79"/>
    <w:rsid w:val="008E042A"/>
    <w:rsid w:val="008E1B9C"/>
    <w:rsid w:val="008F78FE"/>
    <w:rsid w:val="0099382F"/>
    <w:rsid w:val="00A531C3"/>
    <w:rsid w:val="00BA1716"/>
    <w:rsid w:val="00C15819"/>
    <w:rsid w:val="00CF633A"/>
    <w:rsid w:val="00E24E93"/>
    <w:rsid w:val="00E32B60"/>
    <w:rsid w:val="00E6291E"/>
    <w:rsid w:val="00F256B8"/>
    <w:rsid w:val="00F40F0C"/>
    <w:rsid w:val="00FA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>
      <v:textbox inset="5.85pt,.7pt,5.85pt,.7pt"/>
    </o:shapedefaults>
    <o:shapelayout v:ext="edit">
      <o:idmap v:ext="edit" data="2"/>
    </o:shapelayout>
  </w:shapeDefaults>
  <w:decimalSymbol w:val="."/>
  <w:listSeparator w:val=","/>
  <w14:docId w14:val="38A10D86"/>
  <w15:chartTrackingRefBased/>
  <w15:docId w15:val="{73270636-6FB1-46CD-9277-AA92290D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D78B3"/>
    <w:rPr>
      <w:kern w:val="2"/>
      <w:sz w:val="24"/>
    </w:rPr>
  </w:style>
  <w:style w:type="paragraph" w:styleId="a5">
    <w:name w:val="footer"/>
    <w:basedOn w:val="a"/>
    <w:link w:val="a6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D78B3"/>
    <w:rPr>
      <w:kern w:val="2"/>
      <w:sz w:val="24"/>
    </w:rPr>
  </w:style>
  <w:style w:type="paragraph" w:styleId="a7">
    <w:name w:val="Balloon Text"/>
    <w:basedOn w:val="a"/>
    <w:link w:val="a8"/>
    <w:rsid w:val="00CF63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F633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ucc001_1\&#65411;&#65438;&#65405;&#65400;&#65412;&#65391;&#65420;&#65439;\&#20363;&#35215;&#25991;&#27161;&#28310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例規文標準書式.dot</Template>
  <TotalTime>213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○○○条例の一部を改正する条例</vt:lpstr>
      <vt:lpstr>○○○条例の一部を改正する条例</vt:lpstr>
    </vt:vector>
  </TitlesOfParts>
  <Company>牛久市役所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○○○条例の一部を改正する条例</dc:title>
  <dc:subject/>
  <dc:creator>UCC001_1</dc:creator>
  <cp:keywords/>
  <cp:lastModifiedBy>石川　律子</cp:lastModifiedBy>
  <cp:revision>14</cp:revision>
  <cp:lastPrinted>2025-03-12T00:27:00Z</cp:lastPrinted>
  <dcterms:created xsi:type="dcterms:W3CDTF">2025-03-07T00:43:00Z</dcterms:created>
  <dcterms:modified xsi:type="dcterms:W3CDTF">2026-06-26T01:37:00Z</dcterms:modified>
</cp:coreProperties>
</file>